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D83" w:rsidRPr="006A4B8F" w:rsidRDefault="00B34D83" w:rsidP="006A4B8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A4B8F">
        <w:rPr>
          <w:rFonts w:ascii="Times New Roman" w:hAnsi="Times New Roman" w:cs="Times New Roman"/>
          <w:sz w:val="24"/>
          <w:szCs w:val="24"/>
        </w:rPr>
        <w:t>MODULO DI ADESIONE</w:t>
      </w:r>
      <w:r w:rsidR="006A4B8F">
        <w:rPr>
          <w:rFonts w:ascii="Times New Roman" w:hAnsi="Times New Roman" w:cs="Times New Roman"/>
          <w:sz w:val="24"/>
          <w:szCs w:val="24"/>
        </w:rPr>
        <w:t xml:space="preserve"> AL SERVIZIO</w:t>
      </w:r>
    </w:p>
    <w:p w:rsidR="006A4B8F" w:rsidRPr="006A4B8F" w:rsidRDefault="006A4B8F" w:rsidP="006A4B8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4D83" w:rsidRPr="006A4B8F" w:rsidRDefault="00B34D83" w:rsidP="00A731FB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6A4B8F">
        <w:rPr>
          <w:rFonts w:ascii="Times New Roman" w:hAnsi="Times New Roman" w:cs="Times New Roman"/>
          <w:sz w:val="24"/>
          <w:szCs w:val="24"/>
        </w:rPr>
        <w:t xml:space="preserve">Il/La sottoscritto/a </w:t>
      </w:r>
      <w:r w:rsidR="00A731FB" w:rsidRPr="006A4B8F">
        <w:rPr>
          <w:rFonts w:ascii="Times New Roman" w:hAnsi="Times New Roman" w:cs="Times New Roman"/>
          <w:sz w:val="24"/>
          <w:szCs w:val="24"/>
        </w:rPr>
        <w:t>___</w:t>
      </w:r>
      <w:r w:rsidR="00CD3522">
        <w:rPr>
          <w:rFonts w:ascii="Times New Roman" w:hAnsi="Times New Roman" w:cs="Times New Roman"/>
          <w:sz w:val="24"/>
          <w:szCs w:val="24"/>
        </w:rPr>
        <w:t>_______________</w:t>
      </w:r>
      <w:r w:rsidR="00A731FB" w:rsidRPr="006A4B8F">
        <w:rPr>
          <w:rFonts w:ascii="Times New Roman" w:hAnsi="Times New Roman" w:cs="Times New Roman"/>
          <w:sz w:val="24"/>
          <w:szCs w:val="24"/>
        </w:rPr>
        <w:t>______________</w:t>
      </w:r>
      <w:r w:rsidR="003922A7">
        <w:rPr>
          <w:rFonts w:ascii="Times New Roman" w:hAnsi="Times New Roman" w:cs="Times New Roman"/>
          <w:sz w:val="24"/>
          <w:szCs w:val="24"/>
        </w:rPr>
        <w:t>_________</w:t>
      </w:r>
      <w:r w:rsidR="00A731FB" w:rsidRPr="006A4B8F">
        <w:rPr>
          <w:rFonts w:ascii="Times New Roman" w:hAnsi="Times New Roman" w:cs="Times New Roman"/>
          <w:sz w:val="24"/>
          <w:szCs w:val="24"/>
        </w:rPr>
        <w:t>________________________</w:t>
      </w:r>
      <w:r w:rsidR="00A731FB" w:rsidRPr="006A4B8F">
        <w:rPr>
          <w:rFonts w:ascii="Times New Roman" w:hAnsi="Times New Roman" w:cs="Times New Roman"/>
          <w:sz w:val="24"/>
          <w:szCs w:val="24"/>
        </w:rPr>
        <w:br/>
        <w:t xml:space="preserve">nato a ____________________ in data ___ / ___ / _______ </w:t>
      </w:r>
      <w:r w:rsidR="00A731FB" w:rsidRPr="006A4B8F">
        <w:rPr>
          <w:rFonts w:ascii="Times New Roman" w:hAnsi="Times New Roman" w:cs="Times New Roman"/>
          <w:sz w:val="24"/>
          <w:szCs w:val="24"/>
        </w:rPr>
        <w:br/>
        <w:t>e residente a _____________________ in via/piazza _______</w:t>
      </w:r>
      <w:r w:rsidR="003922A7">
        <w:rPr>
          <w:rFonts w:ascii="Times New Roman" w:hAnsi="Times New Roman" w:cs="Times New Roman"/>
          <w:sz w:val="24"/>
          <w:szCs w:val="24"/>
        </w:rPr>
        <w:t>____</w:t>
      </w:r>
      <w:r w:rsidR="00A731FB" w:rsidRPr="006A4B8F">
        <w:rPr>
          <w:rFonts w:ascii="Times New Roman" w:hAnsi="Times New Roman" w:cs="Times New Roman"/>
          <w:sz w:val="24"/>
          <w:szCs w:val="24"/>
        </w:rPr>
        <w:t>_____________</w:t>
      </w:r>
      <w:proofErr w:type="gramStart"/>
      <w:r w:rsidR="00A731FB" w:rsidRPr="006A4B8F">
        <w:rPr>
          <w:rFonts w:ascii="Times New Roman" w:hAnsi="Times New Roman" w:cs="Times New Roman"/>
          <w:sz w:val="24"/>
          <w:szCs w:val="24"/>
        </w:rPr>
        <w:t>_  n</w:t>
      </w:r>
      <w:proofErr w:type="gramEnd"/>
      <w:r w:rsidR="00A731FB" w:rsidRPr="006A4B8F">
        <w:rPr>
          <w:rFonts w:ascii="Times New Roman" w:hAnsi="Times New Roman" w:cs="Times New Roman"/>
          <w:sz w:val="24"/>
          <w:szCs w:val="24"/>
        </w:rPr>
        <w:t>°____</w:t>
      </w:r>
    </w:p>
    <w:p w:rsidR="00A731FB" w:rsidRPr="006A4B8F" w:rsidRDefault="00A731FB" w:rsidP="00A731FB">
      <w:pPr>
        <w:spacing w:line="60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A4B8F">
        <w:rPr>
          <w:rFonts w:ascii="Times New Roman" w:hAnsi="Times New Roman" w:cs="Times New Roman"/>
          <w:sz w:val="24"/>
          <w:szCs w:val="24"/>
        </w:rPr>
        <w:t>COMUNICA al Comune di Revò i seguenti dati personali:</w:t>
      </w:r>
    </w:p>
    <w:p w:rsidR="00A731FB" w:rsidRPr="006A4B8F" w:rsidRDefault="00A731FB" w:rsidP="00A731FB">
      <w:pPr>
        <w:pStyle w:val="Paragrafoelenco"/>
        <w:numPr>
          <w:ilvl w:val="0"/>
          <w:numId w:val="1"/>
        </w:num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6A4B8F">
        <w:rPr>
          <w:rFonts w:ascii="Times New Roman" w:hAnsi="Times New Roman" w:cs="Times New Roman"/>
          <w:sz w:val="24"/>
          <w:szCs w:val="24"/>
        </w:rPr>
        <w:t>Numero di cellulare _______</w:t>
      </w:r>
      <w:r w:rsidR="003922A7">
        <w:rPr>
          <w:rFonts w:ascii="Times New Roman" w:hAnsi="Times New Roman" w:cs="Times New Roman"/>
          <w:sz w:val="24"/>
          <w:szCs w:val="24"/>
        </w:rPr>
        <w:t>___________________________</w:t>
      </w:r>
      <w:r w:rsidRPr="006A4B8F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A731FB" w:rsidRPr="006A4B8F" w:rsidRDefault="00A731FB" w:rsidP="003922A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A4B8F">
        <w:rPr>
          <w:rFonts w:ascii="Times New Roman" w:hAnsi="Times New Roman" w:cs="Times New Roman"/>
          <w:sz w:val="24"/>
          <w:szCs w:val="24"/>
        </w:rPr>
        <w:t>Acconsento all’utilizzo degli stessi per finalità istituzionali, consapevole di ricevere saltuariamente informazioni in merito a provvedimenti, avvisi, ordinanze e inviti ad eventi culturali e non solo. Acconsento altresì all’accesso dei dati, oltre che tutti gli uffici comunali, anche il sindaco e gli altri componenti della giunta comunale in carica.</w:t>
      </w:r>
      <w:r w:rsidRPr="006A4B8F">
        <w:rPr>
          <w:rFonts w:ascii="Times New Roman" w:hAnsi="Times New Roman" w:cs="Times New Roman"/>
          <w:sz w:val="24"/>
          <w:szCs w:val="24"/>
        </w:rPr>
        <w:br/>
      </w:r>
    </w:p>
    <w:p w:rsidR="00A731FB" w:rsidRDefault="00A731FB" w:rsidP="003922A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4B8F">
        <w:rPr>
          <w:rFonts w:ascii="Times New Roman" w:hAnsi="Times New Roman" w:cs="Times New Roman"/>
          <w:sz w:val="24"/>
          <w:szCs w:val="24"/>
        </w:rPr>
        <w:t>Autorizzo il trattamento dei miei dati personali ai sensi del Decreto Legislativo 30 giugno 2003, n. 196 “Codice in materia di protezione dei dati personali”;</w:t>
      </w:r>
    </w:p>
    <w:p w:rsidR="006A4B8F" w:rsidRDefault="006A4B8F" w:rsidP="003922A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22A7" w:rsidRDefault="003922A7" w:rsidP="006A4B8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922A7" w:rsidRDefault="004B16FD" w:rsidP="006A4B8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Revò, ____________________________</w:t>
      </w:r>
    </w:p>
    <w:p w:rsidR="003922A7" w:rsidRDefault="003922A7" w:rsidP="006A4B8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4B16FD" w:rsidRDefault="004B16FD" w:rsidP="006A4B8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3922A7" w:rsidRPr="003922A7" w:rsidRDefault="003922A7" w:rsidP="003922A7">
      <w:pPr>
        <w:spacing w:line="276" w:lineRule="auto"/>
        <w:ind w:firstLine="4536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922A7">
        <w:rPr>
          <w:rFonts w:ascii="Times New Roman" w:hAnsi="Times New Roman" w:cs="Times New Roman"/>
          <w:i/>
          <w:sz w:val="24"/>
          <w:szCs w:val="24"/>
        </w:rPr>
        <w:t>Firma</w:t>
      </w:r>
    </w:p>
    <w:p w:rsidR="003922A7" w:rsidRDefault="003922A7" w:rsidP="003922A7">
      <w:pPr>
        <w:spacing w:line="276" w:lineRule="auto"/>
        <w:ind w:firstLine="4536"/>
        <w:jc w:val="center"/>
        <w:rPr>
          <w:rFonts w:ascii="Times New Roman" w:hAnsi="Times New Roman" w:cs="Times New Roman"/>
          <w:sz w:val="24"/>
          <w:szCs w:val="24"/>
        </w:rPr>
      </w:pPr>
    </w:p>
    <w:p w:rsidR="003922A7" w:rsidRDefault="003922A7" w:rsidP="003922A7">
      <w:pPr>
        <w:spacing w:line="276" w:lineRule="auto"/>
        <w:ind w:firstLine="453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B34D83" w:rsidRPr="006A4B8F" w:rsidRDefault="00B34D83" w:rsidP="00A731FB">
      <w:pPr>
        <w:spacing w:line="60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B34D83" w:rsidRPr="006A4B8F" w:rsidSect="006A4B8F">
      <w:pgSz w:w="11906" w:h="16838"/>
      <w:pgMar w:top="127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D68CD"/>
    <w:multiLevelType w:val="hybridMultilevel"/>
    <w:tmpl w:val="0AEA1294"/>
    <w:lvl w:ilvl="0" w:tplc="91E448C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881"/>
    <w:rsid w:val="00017D00"/>
    <w:rsid w:val="003922A7"/>
    <w:rsid w:val="004B16FD"/>
    <w:rsid w:val="006A4B8F"/>
    <w:rsid w:val="007B07E1"/>
    <w:rsid w:val="00842EFA"/>
    <w:rsid w:val="00A164B3"/>
    <w:rsid w:val="00A731FB"/>
    <w:rsid w:val="00B34D83"/>
    <w:rsid w:val="00C67881"/>
    <w:rsid w:val="00CD3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809F93-330F-448E-A0E5-850F9322C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731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7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23EAFA29.dotm</Template>
  <TotalTime>1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Gianni</dc:creator>
  <cp:keywords/>
  <dc:description/>
  <cp:lastModifiedBy>messo</cp:lastModifiedBy>
  <cp:revision>3</cp:revision>
  <dcterms:created xsi:type="dcterms:W3CDTF">2017-06-01T08:43:00Z</dcterms:created>
  <dcterms:modified xsi:type="dcterms:W3CDTF">2017-06-01T08:43:00Z</dcterms:modified>
</cp:coreProperties>
</file>